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A9B0" w14:textId="77777777" w:rsidR="00917E8A" w:rsidRDefault="00917E8A" w:rsidP="00917E8A">
      <w:pPr>
        <w:spacing w:after="0"/>
        <w:rPr>
          <w:b/>
          <w:sz w:val="26"/>
          <w:szCs w:val="26"/>
        </w:rPr>
      </w:pPr>
    </w:p>
    <w:p w14:paraId="264D102D" w14:textId="77777777" w:rsidR="00917E8A" w:rsidRDefault="00917E8A" w:rsidP="00917E8A">
      <w:p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Žádost o vydání označení vozidla poskytovatele terénních sociálních služeb č. O 5c</w:t>
      </w:r>
    </w:p>
    <w:p w14:paraId="7572475D" w14:textId="77777777" w:rsidR="00917E8A" w:rsidRDefault="00917E8A" w:rsidP="00917E8A">
      <w:pPr>
        <w:spacing w:after="0"/>
        <w:jc w:val="both"/>
        <w:rPr>
          <w:b/>
          <w:sz w:val="28"/>
          <w:szCs w:val="28"/>
        </w:rPr>
      </w:pPr>
    </w:p>
    <w:p w14:paraId="3C28C3C1" w14:textId="77777777" w:rsidR="00917E8A" w:rsidRDefault="00917E8A" w:rsidP="00917E8A">
      <w:pPr>
        <w:spacing w:after="0"/>
        <w:jc w:val="both"/>
      </w:pPr>
      <w:r>
        <w:t>Dle § 67 odst. 1 zákona č. 361/2000 Sb., o provozu na pozemních komunikacích a o změnách některých zákonů (zákon o silničním provozu), ve znění pozdějších předpisů, a § 21 vyhlášky č. 294/2015 Sb., kterou se provádějí pravidla provozu na pozemních komunikacích,</w:t>
      </w:r>
      <w:r>
        <w:br/>
        <w:t>ve znění pozdějších předpisů.</w:t>
      </w:r>
    </w:p>
    <w:p w14:paraId="02EA9E74" w14:textId="77777777" w:rsidR="00917E8A" w:rsidRDefault="00917E8A" w:rsidP="00917E8A">
      <w:pPr>
        <w:spacing w:after="0"/>
        <w:jc w:val="both"/>
      </w:pPr>
      <w:r>
        <w:t>__________________________________________________________________________</w:t>
      </w:r>
    </w:p>
    <w:p w14:paraId="7DCD8BB9" w14:textId="77777777" w:rsidR="00917E8A" w:rsidRDefault="00917E8A" w:rsidP="00917E8A">
      <w:pPr>
        <w:spacing w:after="0"/>
        <w:jc w:val="both"/>
      </w:pPr>
    </w:p>
    <w:p w14:paraId="51763244" w14:textId="77777777" w:rsidR="00917E8A" w:rsidRDefault="00917E8A" w:rsidP="00917E8A">
      <w:pPr>
        <w:spacing w:after="0"/>
        <w:jc w:val="both"/>
        <w:rPr>
          <w:b/>
          <w:sz w:val="24"/>
        </w:rPr>
      </w:pPr>
    </w:p>
    <w:p w14:paraId="3E73476D" w14:textId="77777777" w:rsidR="00917E8A" w:rsidRDefault="00917E8A" w:rsidP="00917E8A">
      <w:pPr>
        <w:spacing w:after="0"/>
        <w:jc w:val="both"/>
        <w:rPr>
          <w:b/>
          <w:sz w:val="24"/>
        </w:rPr>
      </w:pPr>
    </w:p>
    <w:p w14:paraId="6787E993" w14:textId="77777777" w:rsidR="00917E8A" w:rsidRDefault="00917E8A" w:rsidP="00917E8A">
      <w:pPr>
        <w:spacing w:after="0"/>
        <w:jc w:val="both"/>
        <w:rPr>
          <w:b/>
          <w:sz w:val="24"/>
        </w:rPr>
      </w:pPr>
    </w:p>
    <w:p w14:paraId="6418A975" w14:textId="1449B15E" w:rsidR="00917E8A" w:rsidRDefault="00917E8A" w:rsidP="00917E8A">
      <w:pPr>
        <w:spacing w:after="0"/>
        <w:jc w:val="both"/>
        <w:rPr>
          <w:b/>
          <w:sz w:val="24"/>
        </w:rPr>
      </w:pPr>
      <w:r>
        <w:rPr>
          <w:b/>
          <w:sz w:val="24"/>
        </w:rPr>
        <w:t>Žádám o vydání označení vozidla poskytovatele terénních sociálních služeb</w:t>
      </w:r>
      <w:r>
        <w:rPr>
          <w:b/>
          <w:sz w:val="24"/>
        </w:rPr>
        <w:br/>
        <w:t>č. O 5c pro:</w:t>
      </w:r>
    </w:p>
    <w:p w14:paraId="6A262229" w14:textId="77777777" w:rsidR="00917E8A" w:rsidRDefault="00917E8A" w:rsidP="00917E8A">
      <w:pPr>
        <w:spacing w:after="0"/>
        <w:jc w:val="both"/>
        <w:rPr>
          <w:b/>
          <w:sz w:val="24"/>
        </w:rPr>
      </w:pPr>
    </w:p>
    <w:p w14:paraId="2129CD6A" w14:textId="77777777" w:rsidR="00917E8A" w:rsidRDefault="00917E8A" w:rsidP="00917E8A">
      <w:pPr>
        <w:spacing w:after="0"/>
        <w:jc w:val="both"/>
        <w:rPr>
          <w:u w:val="single"/>
        </w:rPr>
      </w:pPr>
    </w:p>
    <w:p w14:paraId="5BBA222A" w14:textId="77777777" w:rsidR="00917E8A" w:rsidRDefault="00917E8A" w:rsidP="00917E8A">
      <w:pPr>
        <w:pStyle w:val="Odstavecseseznamem"/>
        <w:numPr>
          <w:ilvl w:val="0"/>
          <w:numId w:val="10"/>
        </w:numPr>
        <w:ind w:left="0" w:firstLine="0"/>
        <w:jc w:val="both"/>
        <w:rPr>
          <w:b/>
          <w:bCs/>
        </w:rPr>
      </w:pPr>
      <w:r>
        <w:rPr>
          <w:b/>
          <w:bCs/>
        </w:rPr>
        <w:t xml:space="preserve">Fyzická osoba: </w:t>
      </w:r>
    </w:p>
    <w:p w14:paraId="0EBD8A1D" w14:textId="77777777" w:rsidR="00917E8A" w:rsidRDefault="00917E8A" w:rsidP="00917E8A">
      <w:pPr>
        <w:jc w:val="both"/>
      </w:pPr>
      <w:r>
        <w:t xml:space="preserve">Příjmení, jméno, titul </w:t>
      </w:r>
    </w:p>
    <w:p w14:paraId="186840BF" w14:textId="77777777" w:rsidR="00917E8A" w:rsidRDefault="00917E8A" w:rsidP="00917E8A">
      <w:pPr>
        <w:jc w:val="both"/>
      </w:pPr>
      <w:r>
        <w:t xml:space="preserve">............................................................................................................................. </w:t>
      </w:r>
    </w:p>
    <w:p w14:paraId="72889A6D" w14:textId="77777777" w:rsidR="00917E8A" w:rsidRDefault="00917E8A" w:rsidP="00917E8A">
      <w:pPr>
        <w:jc w:val="both"/>
      </w:pPr>
      <w:r>
        <w:t xml:space="preserve">Datum narození ................................ </w:t>
      </w:r>
    </w:p>
    <w:p w14:paraId="7D994CE4" w14:textId="77777777" w:rsidR="00917E8A" w:rsidRDefault="00917E8A" w:rsidP="00917E8A">
      <w:pPr>
        <w:jc w:val="both"/>
      </w:pPr>
      <w:r>
        <w:t xml:space="preserve">Číslo průkazu totožnosti ......................................... </w:t>
      </w:r>
    </w:p>
    <w:p w14:paraId="7D27CC6C" w14:textId="77777777" w:rsidR="00917E8A" w:rsidRDefault="00917E8A" w:rsidP="00917E8A">
      <w:pPr>
        <w:jc w:val="both"/>
      </w:pPr>
      <w:r>
        <w:t>Trvalý pobyt .............................................................................................................................</w:t>
      </w:r>
    </w:p>
    <w:p w14:paraId="7ADA4657" w14:textId="77777777" w:rsidR="00917E8A" w:rsidRDefault="00917E8A" w:rsidP="00917E8A">
      <w:pPr>
        <w:jc w:val="both"/>
      </w:pPr>
      <w:r>
        <w:t>Tel. číslo, e-mail……………………………………………………………………………………….</w:t>
      </w:r>
    </w:p>
    <w:p w14:paraId="22C9623B" w14:textId="77777777" w:rsidR="00917E8A" w:rsidRDefault="00917E8A" w:rsidP="00917E8A">
      <w:pPr>
        <w:jc w:val="both"/>
      </w:pPr>
      <w:r>
        <w:t xml:space="preserve"> </w:t>
      </w:r>
    </w:p>
    <w:p w14:paraId="22CA3732" w14:textId="77777777" w:rsidR="00917E8A" w:rsidRDefault="00917E8A" w:rsidP="00917E8A">
      <w:pPr>
        <w:jc w:val="both"/>
        <w:rPr>
          <w:b/>
          <w:bCs/>
        </w:rPr>
      </w:pPr>
      <w:r>
        <w:rPr>
          <w:b/>
          <w:bCs/>
        </w:rPr>
        <w:t xml:space="preserve">Přílohy: </w:t>
      </w:r>
    </w:p>
    <w:p w14:paraId="42B430C3" w14:textId="77777777" w:rsidR="00917E8A" w:rsidRDefault="00917E8A" w:rsidP="00917E8A">
      <w:pPr>
        <w:pStyle w:val="Odstavecseseznamem"/>
        <w:numPr>
          <w:ilvl w:val="0"/>
          <w:numId w:val="11"/>
        </w:numPr>
        <w:spacing w:line="360" w:lineRule="auto"/>
        <w:ind w:left="714" w:hanging="357"/>
        <w:jc w:val="both"/>
      </w:pPr>
      <w:r>
        <w:t xml:space="preserve">průkaz totožnosti </w:t>
      </w:r>
    </w:p>
    <w:p w14:paraId="15BF7A24" w14:textId="77777777" w:rsidR="00917E8A" w:rsidRDefault="00917E8A" w:rsidP="00917E8A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jc w:val="both"/>
        <w:rPr>
          <w:bCs/>
        </w:rPr>
      </w:pPr>
      <w:r>
        <w:t xml:space="preserve">rozhodnutí </w:t>
      </w:r>
      <w:r>
        <w:rPr>
          <w:bCs/>
        </w:rPr>
        <w:t>o registraci k poskytování sociálních služeb (v terénní formě) vydané krajským úřadem (zákon o sociálních službách)</w:t>
      </w:r>
    </w:p>
    <w:p w14:paraId="6DBD6DA0" w14:textId="77777777" w:rsidR="00917E8A" w:rsidRDefault="00917E8A" w:rsidP="00917E8A">
      <w:pPr>
        <w:pStyle w:val="Odstavecseseznamem"/>
        <w:numPr>
          <w:ilvl w:val="0"/>
          <w:numId w:val="11"/>
        </w:numPr>
        <w:spacing w:line="360" w:lineRule="auto"/>
        <w:ind w:left="714" w:hanging="357"/>
        <w:jc w:val="both"/>
      </w:pPr>
      <w:r>
        <w:t>adresa místa kontaktního pracoviště</w:t>
      </w:r>
    </w:p>
    <w:p w14:paraId="172375F5" w14:textId="77777777" w:rsidR="00917E8A" w:rsidRDefault="00917E8A" w:rsidP="00917E8A">
      <w:pPr>
        <w:pStyle w:val="Odstavecseseznamem"/>
        <w:ind w:left="0"/>
        <w:jc w:val="both"/>
      </w:pPr>
    </w:p>
    <w:p w14:paraId="467101F5" w14:textId="77777777" w:rsidR="00917E8A" w:rsidRDefault="00917E8A" w:rsidP="00917E8A">
      <w:pPr>
        <w:tabs>
          <w:tab w:val="left" w:pos="2127"/>
          <w:tab w:val="left" w:leader="dot" w:pos="9072"/>
        </w:tabs>
        <w:spacing w:after="0" w:line="480" w:lineRule="auto"/>
        <w:rPr>
          <w:b/>
        </w:rPr>
      </w:pPr>
    </w:p>
    <w:p w14:paraId="7864F88E" w14:textId="77777777" w:rsidR="00917E8A" w:rsidRDefault="00917E8A" w:rsidP="00917E8A">
      <w:pPr>
        <w:tabs>
          <w:tab w:val="left" w:pos="2127"/>
          <w:tab w:val="left" w:leader="dot" w:pos="9072"/>
        </w:tabs>
        <w:spacing w:after="0" w:line="480" w:lineRule="auto"/>
        <w:rPr>
          <w:b/>
        </w:rPr>
      </w:pPr>
    </w:p>
    <w:p w14:paraId="54A056A5" w14:textId="77777777" w:rsidR="00917E8A" w:rsidRDefault="00917E8A" w:rsidP="00917E8A">
      <w:pPr>
        <w:tabs>
          <w:tab w:val="left" w:pos="2127"/>
          <w:tab w:val="left" w:leader="dot" w:pos="9072"/>
        </w:tabs>
        <w:spacing w:after="0" w:line="480" w:lineRule="auto"/>
        <w:rPr>
          <w:b/>
        </w:rPr>
      </w:pPr>
    </w:p>
    <w:p w14:paraId="2628E9E9" w14:textId="77777777" w:rsidR="00917E8A" w:rsidRDefault="00917E8A" w:rsidP="00917E8A">
      <w:pPr>
        <w:tabs>
          <w:tab w:val="left" w:pos="2127"/>
          <w:tab w:val="left" w:leader="dot" w:pos="9072"/>
        </w:tabs>
        <w:spacing w:after="0" w:line="480" w:lineRule="auto"/>
        <w:rPr>
          <w:b/>
        </w:rPr>
      </w:pPr>
    </w:p>
    <w:p w14:paraId="0F8B1BB4" w14:textId="77777777" w:rsidR="00917E8A" w:rsidRDefault="00917E8A" w:rsidP="00917E8A">
      <w:pPr>
        <w:pStyle w:val="Odstavecseseznamem"/>
        <w:numPr>
          <w:ilvl w:val="0"/>
          <w:numId w:val="10"/>
        </w:numPr>
        <w:ind w:left="0" w:firstLine="0"/>
        <w:jc w:val="both"/>
        <w:rPr>
          <w:bCs/>
        </w:rPr>
      </w:pPr>
      <w:r>
        <w:rPr>
          <w:b/>
          <w:bCs/>
        </w:rPr>
        <w:lastRenderedPageBreak/>
        <w:t xml:space="preserve">Právnická osoba: </w:t>
      </w:r>
    </w:p>
    <w:p w14:paraId="66B275CC" w14:textId="77777777" w:rsidR="00917E8A" w:rsidRDefault="00917E8A" w:rsidP="00917E8A">
      <w:pPr>
        <w:pStyle w:val="Odstavecseseznamem"/>
        <w:ind w:left="0"/>
        <w:jc w:val="both"/>
        <w:rPr>
          <w:b/>
          <w:bCs/>
        </w:rPr>
      </w:pPr>
    </w:p>
    <w:p w14:paraId="675DEFCB" w14:textId="77777777" w:rsidR="00917E8A" w:rsidRDefault="00917E8A" w:rsidP="00917E8A">
      <w:pPr>
        <w:pStyle w:val="Odstavecseseznamem"/>
        <w:ind w:left="0"/>
        <w:jc w:val="both"/>
      </w:pPr>
      <w:r>
        <w:t>Jméno/Název……………………………………………</w:t>
      </w:r>
    </w:p>
    <w:p w14:paraId="19C5330A" w14:textId="77777777" w:rsidR="00917E8A" w:rsidRDefault="00917E8A" w:rsidP="00917E8A">
      <w:pPr>
        <w:pStyle w:val="Odstavecseseznamem"/>
        <w:ind w:left="0"/>
        <w:jc w:val="both"/>
        <w:rPr>
          <w:b/>
          <w:bCs/>
        </w:rPr>
      </w:pPr>
    </w:p>
    <w:p w14:paraId="3D43B683" w14:textId="77777777" w:rsidR="00917E8A" w:rsidRDefault="00917E8A" w:rsidP="00917E8A">
      <w:pPr>
        <w:pStyle w:val="Odstavecseseznamem"/>
        <w:ind w:left="0"/>
        <w:jc w:val="both"/>
        <w:rPr>
          <w:bCs/>
        </w:rPr>
      </w:pPr>
      <w:r>
        <w:rPr>
          <w:bCs/>
        </w:rPr>
        <w:t>IČO …………………………………………………….</w:t>
      </w:r>
    </w:p>
    <w:p w14:paraId="69BD9C0D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rPr>
          <w:bCs/>
        </w:rPr>
      </w:pPr>
      <w:r>
        <w:rPr>
          <w:bCs/>
        </w:rPr>
        <w:t>Oprávněná osoba   …………………………………………………………………………………………………………</w:t>
      </w:r>
    </w:p>
    <w:p w14:paraId="2A187E1C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rPr>
          <w:bCs/>
        </w:rPr>
      </w:pPr>
    </w:p>
    <w:p w14:paraId="08AAB46B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rPr>
          <w:bCs/>
        </w:rPr>
      </w:pPr>
      <w:r>
        <w:rPr>
          <w:bCs/>
        </w:rPr>
        <w:t>…………..…..…………………………………………………………………………………………..</w:t>
      </w:r>
    </w:p>
    <w:p w14:paraId="17D821D9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(ověřeno dle dokladu totožnosti)</w:t>
      </w:r>
    </w:p>
    <w:p w14:paraId="5997456B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jc w:val="both"/>
        <w:rPr>
          <w:bCs/>
          <w:sz w:val="18"/>
          <w:szCs w:val="18"/>
        </w:rPr>
      </w:pPr>
    </w:p>
    <w:p w14:paraId="1B4EED92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jc w:val="both"/>
        <w:rPr>
          <w:bCs/>
          <w:sz w:val="18"/>
          <w:szCs w:val="18"/>
        </w:rPr>
      </w:pPr>
      <w:r>
        <w:t>Tel. číslo, e-mail……………………………………………………………………………………….</w:t>
      </w:r>
    </w:p>
    <w:p w14:paraId="3DFCA965" w14:textId="77777777" w:rsidR="00917E8A" w:rsidRDefault="00917E8A" w:rsidP="00917E8A">
      <w:pPr>
        <w:tabs>
          <w:tab w:val="left" w:pos="2127"/>
          <w:tab w:val="left" w:leader="dot" w:pos="3969"/>
          <w:tab w:val="left" w:pos="4395"/>
          <w:tab w:val="left" w:pos="6804"/>
          <w:tab w:val="left" w:leader="dot" w:pos="9072"/>
        </w:tabs>
        <w:spacing w:after="0"/>
        <w:jc w:val="both"/>
        <w:rPr>
          <w:bCs/>
          <w:sz w:val="18"/>
          <w:szCs w:val="18"/>
        </w:rPr>
      </w:pPr>
    </w:p>
    <w:p w14:paraId="20FB59BD" w14:textId="77777777" w:rsidR="00917E8A" w:rsidRDefault="00917E8A" w:rsidP="00917E8A">
      <w:pPr>
        <w:tabs>
          <w:tab w:val="left" w:pos="2127"/>
          <w:tab w:val="left" w:leader="dot" w:pos="9072"/>
        </w:tabs>
        <w:spacing w:after="0"/>
        <w:jc w:val="both"/>
        <w:rPr>
          <w:bCs/>
          <w:sz w:val="18"/>
          <w:szCs w:val="18"/>
        </w:rPr>
      </w:pPr>
    </w:p>
    <w:p w14:paraId="65AE7D87" w14:textId="77777777" w:rsidR="00917E8A" w:rsidRDefault="00917E8A" w:rsidP="00917E8A">
      <w:pPr>
        <w:tabs>
          <w:tab w:val="left" w:pos="2127"/>
          <w:tab w:val="left" w:leader="dot" w:pos="9072"/>
        </w:tabs>
        <w:spacing w:after="0"/>
        <w:jc w:val="both"/>
        <w:rPr>
          <w:bCs/>
          <w:sz w:val="18"/>
          <w:szCs w:val="18"/>
        </w:rPr>
      </w:pPr>
    </w:p>
    <w:p w14:paraId="72128406" w14:textId="77777777" w:rsidR="00917E8A" w:rsidRDefault="00917E8A" w:rsidP="00917E8A">
      <w:pPr>
        <w:tabs>
          <w:tab w:val="left" w:pos="2127"/>
          <w:tab w:val="left" w:leader="dot" w:pos="9072"/>
        </w:tabs>
        <w:spacing w:after="0"/>
        <w:jc w:val="both"/>
        <w:rPr>
          <w:bCs/>
          <w:sz w:val="18"/>
          <w:szCs w:val="18"/>
        </w:rPr>
      </w:pPr>
    </w:p>
    <w:p w14:paraId="4B5FCE2B" w14:textId="77777777" w:rsidR="00917E8A" w:rsidRDefault="00917E8A" w:rsidP="00917E8A">
      <w:pPr>
        <w:spacing w:after="0" w:line="480" w:lineRule="auto"/>
        <w:rPr>
          <w:b/>
        </w:rPr>
      </w:pPr>
      <w:r>
        <w:rPr>
          <w:b/>
        </w:rPr>
        <w:t>Přílohy:</w:t>
      </w:r>
    </w:p>
    <w:p w14:paraId="3575285B" w14:textId="77777777" w:rsidR="00917E8A" w:rsidRDefault="00917E8A" w:rsidP="00917E8A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 xml:space="preserve">výpis z obchodního rejstříku </w:t>
      </w:r>
    </w:p>
    <w:p w14:paraId="6A99F1A4" w14:textId="77777777" w:rsidR="00917E8A" w:rsidRDefault="00917E8A" w:rsidP="00917E8A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rozhodnutí o registraci k poskytování sociálních služeb (v terénní formě) vydané krajským úřadem (zákon o sociálních službách)</w:t>
      </w:r>
    </w:p>
    <w:p w14:paraId="2ED7FE77" w14:textId="77777777" w:rsidR="00917E8A" w:rsidRDefault="00917E8A" w:rsidP="00917E8A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seznam zaměstnanců, na které bude žádat označení č. O 5c, včetně potvrzení o tom, že to jsou její zaměstnanci</w:t>
      </w:r>
    </w:p>
    <w:p w14:paraId="2F49E590" w14:textId="77777777" w:rsidR="00917E8A" w:rsidRDefault="00917E8A" w:rsidP="00917E8A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plná moc v případě zastoupení oprávněné osoby jednat za poskytovatele</w:t>
      </w:r>
    </w:p>
    <w:p w14:paraId="40F87FFB" w14:textId="77777777" w:rsidR="00917E8A" w:rsidRDefault="00917E8A" w:rsidP="00917E8A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color w:val="34322F"/>
          <w:szCs w:val="22"/>
          <w:shd w:val="clear" w:color="auto" w:fill="FFFFFF"/>
        </w:rPr>
        <w:t>občanský průkaz oprávněné osoby jednat za poskytovatele</w:t>
      </w:r>
    </w:p>
    <w:p w14:paraId="1852A2A4" w14:textId="77777777" w:rsidR="00917E8A" w:rsidRDefault="00917E8A" w:rsidP="00917E8A">
      <w:pPr>
        <w:pStyle w:val="Odstavecseseznamem"/>
        <w:numPr>
          <w:ilvl w:val="0"/>
          <w:numId w:val="12"/>
        </w:numPr>
        <w:spacing w:line="360" w:lineRule="auto"/>
        <w:ind w:left="714" w:hanging="357"/>
        <w:jc w:val="both"/>
      </w:pPr>
      <w:r>
        <w:t xml:space="preserve">adresa místa kontaktního pracoviště </w:t>
      </w:r>
    </w:p>
    <w:p w14:paraId="35363AFB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spacing w:after="0"/>
        <w:jc w:val="both"/>
        <w:rPr>
          <w:b/>
        </w:rPr>
      </w:pPr>
    </w:p>
    <w:p w14:paraId="7C817B02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/>
        </w:rPr>
      </w:pPr>
    </w:p>
    <w:p w14:paraId="0E58F50A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/>
        </w:rPr>
      </w:pPr>
    </w:p>
    <w:p w14:paraId="05BD371C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/>
        </w:rPr>
      </w:pPr>
    </w:p>
    <w:p w14:paraId="46F7E2AC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Cs/>
        </w:rPr>
      </w:pPr>
      <w:r>
        <w:rPr>
          <w:bCs/>
        </w:rPr>
        <w:t>V    …………………………………………...         dne …………………………………………….</w:t>
      </w:r>
    </w:p>
    <w:p w14:paraId="2EBFAE7C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Cs/>
        </w:rPr>
      </w:pPr>
    </w:p>
    <w:p w14:paraId="0A95A843" w14:textId="77777777" w:rsidR="00917E8A" w:rsidRDefault="00917E8A" w:rsidP="00917E8A">
      <w:pPr>
        <w:tabs>
          <w:tab w:val="left" w:pos="1843"/>
          <w:tab w:val="left" w:leader="dot" w:pos="4536"/>
          <w:tab w:val="left" w:pos="4820"/>
          <w:tab w:val="left" w:pos="6521"/>
          <w:tab w:val="left" w:leader="dot" w:pos="9072"/>
        </w:tabs>
        <w:jc w:val="both"/>
        <w:rPr>
          <w:bCs/>
        </w:rPr>
      </w:pPr>
      <w:r>
        <w:rPr>
          <w:bCs/>
        </w:rPr>
        <w:t>Podpis žadatele ...…………………………………………………………………………………….</w:t>
      </w:r>
    </w:p>
    <w:p w14:paraId="2978FDC2" w14:textId="41EC3B67" w:rsidR="00B26764" w:rsidRPr="00917E8A" w:rsidRDefault="00B26764" w:rsidP="00917E8A"/>
    <w:sectPr w:rsidR="00B26764" w:rsidRPr="00917E8A" w:rsidSect="00765C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96356" w14:textId="77777777" w:rsidR="00804788" w:rsidRDefault="00804788" w:rsidP="000F1460">
      <w:pPr>
        <w:spacing w:after="0"/>
      </w:pPr>
      <w:r>
        <w:separator/>
      </w:r>
    </w:p>
  </w:endnote>
  <w:endnote w:type="continuationSeparator" w:id="0">
    <w:p w14:paraId="56546AD2" w14:textId="77777777" w:rsidR="00804788" w:rsidRDefault="00804788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51E75" w14:textId="77777777" w:rsidR="000D2459" w:rsidRDefault="000D24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765C94" w:rsidRDefault="00765C94">
        <w:pPr>
          <w:pStyle w:val="Zpat"/>
          <w:jc w:val="center"/>
          <w:rPr>
            <w:rFonts w:asciiTheme="minorHAnsi" w:hAnsiTheme="minorHAnsi" w:cstheme="minorHAnsi"/>
            <w:sz w:val="16"/>
            <w:szCs w:val="18"/>
          </w:rPr>
        </w:pPr>
        <w:r w:rsidRPr="00765C94">
          <w:rPr>
            <w:rFonts w:asciiTheme="minorHAnsi" w:hAnsiTheme="minorHAnsi" w:cstheme="minorHAnsi"/>
            <w:sz w:val="16"/>
            <w:szCs w:val="18"/>
          </w:rPr>
          <w:fldChar w:fldCharType="begin"/>
        </w:r>
        <w:r w:rsidRPr="00765C94">
          <w:rPr>
            <w:rFonts w:asciiTheme="minorHAnsi" w:hAnsiTheme="minorHAnsi" w:cstheme="minorHAnsi"/>
            <w:sz w:val="16"/>
            <w:szCs w:val="18"/>
          </w:rPr>
          <w:instrText>PAGE   \* MERGEFORMAT</w:instrText>
        </w:r>
        <w:r w:rsidRPr="00765C94">
          <w:rPr>
            <w:rFonts w:asciiTheme="minorHAnsi" w:hAnsiTheme="minorHAnsi" w:cstheme="minorHAnsi"/>
            <w:sz w:val="16"/>
            <w:szCs w:val="18"/>
          </w:rPr>
          <w:fldChar w:fldCharType="separate"/>
        </w:r>
        <w:r w:rsidRPr="00765C94">
          <w:rPr>
            <w:rFonts w:asciiTheme="minorHAnsi" w:hAnsiTheme="minorHAnsi" w:cstheme="minorHAnsi"/>
            <w:sz w:val="16"/>
            <w:szCs w:val="18"/>
          </w:rPr>
          <w:t>2</w:t>
        </w:r>
        <w:r w:rsidRPr="00765C94">
          <w:rPr>
            <w:rFonts w:asciiTheme="minorHAnsi" w:hAnsiTheme="minorHAnsi" w:cstheme="minorHAns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0F7A" w14:textId="77777777" w:rsidR="00765C94" w:rsidRPr="006352E3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62840F" wp14:editId="2A710679">
              <wp:simplePos x="0" y="0"/>
              <wp:positionH relativeFrom="column">
                <wp:posOffset>4238262</wp:posOffset>
              </wp:positionH>
              <wp:positionV relativeFrom="paragraph">
                <wp:posOffset>-4692</wp:posOffset>
              </wp:positionV>
              <wp:extent cx="0" cy="409951"/>
              <wp:effectExtent l="0" t="0" r="12700" b="9525"/>
              <wp:wrapNone/>
              <wp:docPr id="1997581989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40995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9C2AB1B" id="Přímá spojnice 1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7pt,-.35pt" to="333.7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120D53" wp14:editId="4895F9ED">
              <wp:simplePos x="0" y="0"/>
              <wp:positionH relativeFrom="column">
                <wp:posOffset>2801348</wp:posOffset>
              </wp:positionH>
              <wp:positionV relativeFrom="paragraph">
                <wp:posOffset>7749</wp:posOffset>
              </wp:positionV>
              <wp:extent cx="0" cy="398015"/>
              <wp:effectExtent l="0" t="0" r="12700" b="8890"/>
              <wp:wrapNone/>
              <wp:docPr id="1382319518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80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4553E3FE" id="Přímá spojnice 1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.6pt" to="220.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CA1CB98" wp14:editId="260C5F89">
              <wp:simplePos x="0" y="0"/>
              <wp:positionH relativeFrom="column">
                <wp:posOffset>1345772</wp:posOffset>
              </wp:positionH>
              <wp:positionV relativeFrom="paragraph">
                <wp:posOffset>13970</wp:posOffset>
              </wp:positionV>
              <wp:extent cx="0" cy="391886"/>
              <wp:effectExtent l="0" t="0" r="12700" b="14605"/>
              <wp:wrapNone/>
              <wp:docPr id="1190058604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1886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ABA3F2" id="Přímá spojnice 1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5.95pt,1.1pt" to="105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sz w:val="16"/>
        <w:szCs w:val="16"/>
      </w:rPr>
      <w:t>Žižkova 227/1</w:t>
    </w:r>
    <w:r>
      <w:rPr>
        <w:rFonts w:ascii="Arial" w:hAnsi="Arial" w:cs="Arial"/>
        <w:b w:val="0"/>
        <w:sz w:val="16"/>
        <w:szCs w:val="16"/>
      </w:rPr>
      <w:tab/>
      <w:t>KB Žďár nad Sázavou</w:t>
    </w:r>
    <w:r>
      <w:rPr>
        <w:rFonts w:ascii="Arial" w:hAnsi="Arial" w:cs="Arial"/>
        <w:b w:val="0"/>
        <w:sz w:val="16"/>
        <w:szCs w:val="16"/>
      </w:rPr>
      <w:tab/>
      <w:t>IČO: 00295841</w:t>
    </w:r>
    <w:r>
      <w:rPr>
        <w:rFonts w:ascii="Arial" w:hAnsi="Arial" w:cs="Arial"/>
        <w:b w:val="0"/>
        <w:sz w:val="16"/>
        <w:szCs w:val="16"/>
      </w:rPr>
      <w:tab/>
      <w:t>tel.: 566 688 111</w:t>
    </w:r>
  </w:p>
  <w:p w14:paraId="15A286C7" w14:textId="2EFEFC56" w:rsidR="00765C94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 xml:space="preserve">591 </w:t>
    </w:r>
    <w:r w:rsidR="000D2459">
      <w:rPr>
        <w:rFonts w:ascii="Arial" w:hAnsi="Arial" w:cs="Arial"/>
        <w:b w:val="0"/>
        <w:sz w:val="16"/>
        <w:szCs w:val="16"/>
      </w:rPr>
      <w:t>0</w:t>
    </w:r>
    <w:r>
      <w:rPr>
        <w:rFonts w:ascii="Arial" w:hAnsi="Arial" w:cs="Arial"/>
        <w:b w:val="0"/>
        <w:sz w:val="16"/>
        <w:szCs w:val="16"/>
      </w:rPr>
      <w:t>1 Žďár nad Sázavou</w:t>
    </w:r>
    <w:r>
      <w:rPr>
        <w:rFonts w:ascii="Arial" w:hAnsi="Arial" w:cs="Arial"/>
        <w:b w:val="0"/>
        <w:sz w:val="16"/>
        <w:szCs w:val="16"/>
      </w:rPr>
      <w:tab/>
      <w:t xml:space="preserve">č. </w:t>
    </w:r>
    <w:proofErr w:type="spellStart"/>
    <w:r>
      <w:rPr>
        <w:rFonts w:ascii="Arial" w:hAnsi="Arial" w:cs="Arial"/>
        <w:b w:val="0"/>
        <w:sz w:val="16"/>
        <w:szCs w:val="16"/>
      </w:rPr>
      <w:t>ú.</w:t>
    </w:r>
    <w:proofErr w:type="spellEnd"/>
    <w:r>
      <w:rPr>
        <w:rFonts w:ascii="Arial" w:hAnsi="Arial" w:cs="Arial"/>
        <w:b w:val="0"/>
        <w:sz w:val="16"/>
        <w:szCs w:val="16"/>
      </w:rPr>
      <w:t xml:space="preserve">: </w:t>
    </w:r>
    <w:r w:rsidR="00A70530">
      <w:rPr>
        <w:rFonts w:ascii="Arial" w:hAnsi="Arial" w:cs="Arial"/>
        <w:b w:val="0"/>
        <w:sz w:val="16"/>
        <w:szCs w:val="16"/>
      </w:rPr>
      <w:t>19-</w:t>
    </w:r>
    <w:r>
      <w:rPr>
        <w:rFonts w:ascii="Arial" w:hAnsi="Arial" w:cs="Arial"/>
        <w:b w:val="0"/>
        <w:sz w:val="16"/>
        <w:szCs w:val="16"/>
      </w:rPr>
      <w:t>328751/0100</w:t>
    </w:r>
    <w:r>
      <w:rPr>
        <w:rFonts w:ascii="Arial" w:hAnsi="Arial" w:cs="Arial"/>
        <w:b w:val="0"/>
        <w:sz w:val="16"/>
        <w:szCs w:val="16"/>
      </w:rPr>
      <w:tab/>
      <w:t>DIČ: CZ00295841</w:t>
    </w:r>
    <w:r w:rsidRPr="006352E3">
      <w:rPr>
        <w:rFonts w:ascii="Arial" w:hAnsi="Arial" w:cs="Arial"/>
        <w:b w:val="0"/>
        <w:sz w:val="16"/>
        <w:szCs w:val="16"/>
      </w:rPr>
      <w:tab/>
    </w:r>
    <w:r>
      <w:rPr>
        <w:rFonts w:ascii="Arial" w:hAnsi="Arial" w:cs="Arial"/>
        <w:b w:val="0"/>
        <w:sz w:val="16"/>
        <w:szCs w:val="16"/>
      </w:rPr>
      <w:t>e</w:t>
    </w:r>
    <w:r w:rsidRPr="006352E3">
      <w:rPr>
        <w:rFonts w:ascii="Arial" w:hAnsi="Arial" w:cs="Arial"/>
        <w:b w:val="0"/>
        <w:sz w:val="16"/>
        <w:szCs w:val="16"/>
      </w:rPr>
      <w:t>-</w:t>
    </w:r>
    <w:r>
      <w:rPr>
        <w:rFonts w:ascii="Arial" w:hAnsi="Arial" w:cs="Arial"/>
        <w:b w:val="0"/>
        <w:sz w:val="16"/>
        <w:szCs w:val="16"/>
      </w:rPr>
      <w:t xml:space="preserve">mail: </w:t>
    </w:r>
    <w:r w:rsidR="00556034">
      <w:rPr>
        <w:rFonts w:ascii="Arial" w:hAnsi="Arial" w:cs="Arial"/>
        <w:b w:val="0"/>
        <w:sz w:val="16"/>
        <w:szCs w:val="16"/>
      </w:rPr>
      <w:t>posta</w:t>
    </w:r>
    <w:r>
      <w:rPr>
        <w:rFonts w:ascii="Arial" w:hAnsi="Arial" w:cs="Arial"/>
        <w:b w:val="0"/>
        <w:sz w:val="16"/>
        <w:szCs w:val="16"/>
      </w:rPr>
      <w:t>@zdarns.cz</w:t>
    </w:r>
  </w:p>
  <w:p w14:paraId="2D187F46" w14:textId="40585644" w:rsidR="00765C94" w:rsidRPr="003F7F45" w:rsidRDefault="00804788" w:rsidP="003F7F45">
    <w:pPr>
      <w:tabs>
        <w:tab w:val="left" w:pos="7230"/>
      </w:tabs>
    </w:pPr>
    <w:hyperlink r:id="rId1" w:history="1">
      <w:r w:rsidR="00765C94" w:rsidRPr="003F7F45">
        <w:rPr>
          <w:rStyle w:val="Hypertextovodkaz"/>
          <w:rFonts w:ascii="Arial" w:hAnsi="Arial" w:cs="Arial"/>
          <w:color w:val="auto"/>
          <w:sz w:val="16"/>
          <w:szCs w:val="16"/>
        </w:rPr>
        <w:t>www.zdarns.cz</w:t>
      </w:r>
    </w:hyperlink>
    <w:r w:rsidR="003F7F45" w:rsidRPr="003F7F45">
      <w:rPr>
        <w:rStyle w:val="Hypertextovodkaz"/>
        <w:rFonts w:ascii="Arial" w:hAnsi="Arial" w:cs="Arial"/>
        <w:color w:val="auto"/>
        <w:sz w:val="16"/>
        <w:szCs w:val="16"/>
        <w:u w:val="none"/>
      </w:rPr>
      <w:tab/>
      <w:t>dat. schránka: ybxb3sz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6EB0" w14:textId="77777777" w:rsidR="00804788" w:rsidRDefault="00804788" w:rsidP="000F1460">
      <w:pPr>
        <w:spacing w:after="0"/>
      </w:pPr>
      <w:r>
        <w:separator/>
      </w:r>
    </w:p>
  </w:footnote>
  <w:footnote w:type="continuationSeparator" w:id="0">
    <w:p w14:paraId="433F6204" w14:textId="77777777" w:rsidR="00804788" w:rsidRDefault="00804788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E2D5" w14:textId="77777777" w:rsidR="000D2459" w:rsidRDefault="000D245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E257C" w14:textId="77777777" w:rsidR="000D2459" w:rsidRDefault="000D245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1808961B" w:rsidR="00765C94" w:rsidRDefault="000D2459" w:rsidP="00220773">
    <w:pPr>
      <w:pStyle w:val="Zhlav"/>
    </w:pPr>
    <w:r>
      <w:rPr>
        <w:noProof/>
      </w:rPr>
      <w:drawing>
        <wp:inline distT="0" distB="0" distL="0" distR="0" wp14:anchorId="04A7893F" wp14:editId="1B293CA7">
          <wp:extent cx="5760720" cy="83883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734F92" w14:textId="77777777" w:rsidR="000D2459" w:rsidRPr="00220773" w:rsidRDefault="000D2459" w:rsidP="002207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329"/>
    <w:multiLevelType w:val="hybridMultilevel"/>
    <w:tmpl w:val="2500F13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85E4C"/>
    <w:multiLevelType w:val="hybridMultilevel"/>
    <w:tmpl w:val="8824475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A0408"/>
    <w:multiLevelType w:val="hybridMultilevel"/>
    <w:tmpl w:val="2474C738"/>
    <w:lvl w:ilvl="0" w:tplc="9C086CE0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76187"/>
    <w:multiLevelType w:val="hybridMultilevel"/>
    <w:tmpl w:val="8C449F0C"/>
    <w:lvl w:ilvl="0" w:tplc="910AC86C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A321D"/>
    <w:multiLevelType w:val="hybridMultilevel"/>
    <w:tmpl w:val="72C0BC4C"/>
    <w:lvl w:ilvl="0" w:tplc="9A3A1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064B1"/>
    <w:multiLevelType w:val="hybridMultilevel"/>
    <w:tmpl w:val="5F14FB40"/>
    <w:lvl w:ilvl="0" w:tplc="9A3A1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672E6"/>
    <w:multiLevelType w:val="hybridMultilevel"/>
    <w:tmpl w:val="7B026240"/>
    <w:lvl w:ilvl="0" w:tplc="9A3A1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A0D14"/>
    <w:multiLevelType w:val="hybridMultilevel"/>
    <w:tmpl w:val="B0DA2118"/>
    <w:lvl w:ilvl="0" w:tplc="9A3A1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11851"/>
    <w:multiLevelType w:val="hybridMultilevel"/>
    <w:tmpl w:val="12B2B9F8"/>
    <w:lvl w:ilvl="0" w:tplc="9A3A1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E2F37"/>
    <w:multiLevelType w:val="hybridMultilevel"/>
    <w:tmpl w:val="9A54379E"/>
    <w:lvl w:ilvl="0" w:tplc="09B22BA8">
      <w:start w:val="1"/>
      <w:numFmt w:val="upperLetter"/>
      <w:lvlText w:val="%1)"/>
      <w:lvlJc w:val="left"/>
      <w:pPr>
        <w:ind w:left="720" w:hanging="360"/>
      </w:pPr>
      <w:rPr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1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65BF3"/>
    <w:rsid w:val="000D2459"/>
    <w:rsid w:val="000D5529"/>
    <w:rsid w:val="000F1460"/>
    <w:rsid w:val="001E36BB"/>
    <w:rsid w:val="001E7838"/>
    <w:rsid w:val="00220773"/>
    <w:rsid w:val="0027195D"/>
    <w:rsid w:val="002F4AF4"/>
    <w:rsid w:val="00312A73"/>
    <w:rsid w:val="003B43CE"/>
    <w:rsid w:val="003D55FA"/>
    <w:rsid w:val="003F2FF3"/>
    <w:rsid w:val="003F7F45"/>
    <w:rsid w:val="00441D47"/>
    <w:rsid w:val="00485923"/>
    <w:rsid w:val="004B5C08"/>
    <w:rsid w:val="00530575"/>
    <w:rsid w:val="005428A5"/>
    <w:rsid w:val="00544081"/>
    <w:rsid w:val="00556034"/>
    <w:rsid w:val="0056762E"/>
    <w:rsid w:val="005E7A26"/>
    <w:rsid w:val="005F1C9E"/>
    <w:rsid w:val="00612845"/>
    <w:rsid w:val="00640A0F"/>
    <w:rsid w:val="006B4203"/>
    <w:rsid w:val="00765C94"/>
    <w:rsid w:val="007C1BF1"/>
    <w:rsid w:val="00804788"/>
    <w:rsid w:val="008A40F5"/>
    <w:rsid w:val="008B22ED"/>
    <w:rsid w:val="00917114"/>
    <w:rsid w:val="00917E8A"/>
    <w:rsid w:val="00965BA2"/>
    <w:rsid w:val="009B6359"/>
    <w:rsid w:val="00A70530"/>
    <w:rsid w:val="00A74564"/>
    <w:rsid w:val="00A8054C"/>
    <w:rsid w:val="00B26764"/>
    <w:rsid w:val="00C539B4"/>
    <w:rsid w:val="00C87B84"/>
    <w:rsid w:val="00CD2930"/>
    <w:rsid w:val="00D56B5B"/>
    <w:rsid w:val="00E05555"/>
    <w:rsid w:val="00E54B99"/>
    <w:rsid w:val="00E84616"/>
    <w:rsid w:val="00E9162D"/>
    <w:rsid w:val="00EB08DE"/>
    <w:rsid w:val="00F2661D"/>
    <w:rsid w:val="00F3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VERSTR\Downloads\www.zdarns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1</TotalTime>
  <Pages>2</Pages>
  <Words>296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Horynová Jana Mgr.</cp:lastModifiedBy>
  <cp:revision>2</cp:revision>
  <dcterms:created xsi:type="dcterms:W3CDTF">2026-09-09T06:16:00Z</dcterms:created>
  <dcterms:modified xsi:type="dcterms:W3CDTF">2026-09-09T06:16:00Z</dcterms:modified>
</cp:coreProperties>
</file>